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48"/>
          <w:szCs w:val="4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</w:t>
      </w:r>
      <w:r>
        <w:rPr>
          <w:rFonts w:hint="eastAsia" w:ascii="微软雅黑" w:hAnsi="微软雅黑" w:eastAsia="微软雅黑" w:cs="微软雅黑"/>
          <w:b w:val="0"/>
          <w:bCs w:val="0"/>
          <w:sz w:val="48"/>
          <w:szCs w:val="4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报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名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表</w:t>
      </w:r>
    </w:p>
    <w:tbl>
      <w:tblPr>
        <w:tblStyle w:val="4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6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项目内容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名称（公章）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720" w:firstLineChars="3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单位性质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固定电话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真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897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8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8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00" w:firstLineChars="25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00" w:firstLineChars="25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760" w:firstLineChars="2400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法人签字盖章：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备注： 1、法人签字必须手写，并需加盖单位公章；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      </w:t>
      </w:r>
    </w:p>
    <w:sectPr>
      <w:pgSz w:w="11906" w:h="16838"/>
      <w:pgMar w:top="1440" w:right="1800" w:bottom="4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EsImhkaWQiOiIyY2ExMDhmZTE2YzEwNjE2NjIxYjQ1Njg1NDM5N2RkZSIsInVzZXJDb3VudCI6N30="/>
  </w:docVars>
  <w:rsids>
    <w:rsidRoot w:val="5AC15FDC"/>
    <w:rsid w:val="1137673A"/>
    <w:rsid w:val="11652391"/>
    <w:rsid w:val="139C0946"/>
    <w:rsid w:val="13CD392A"/>
    <w:rsid w:val="144B3892"/>
    <w:rsid w:val="201527B3"/>
    <w:rsid w:val="21A63BBB"/>
    <w:rsid w:val="253310CE"/>
    <w:rsid w:val="29BA3004"/>
    <w:rsid w:val="2E0D37C5"/>
    <w:rsid w:val="2F0458EF"/>
    <w:rsid w:val="37D03606"/>
    <w:rsid w:val="3F272B26"/>
    <w:rsid w:val="42500B30"/>
    <w:rsid w:val="4B5510ED"/>
    <w:rsid w:val="4D47339C"/>
    <w:rsid w:val="4DCC3F92"/>
    <w:rsid w:val="50AB398D"/>
    <w:rsid w:val="5AC15FDC"/>
    <w:rsid w:val="5B555E4C"/>
    <w:rsid w:val="6A4277C0"/>
    <w:rsid w:val="70C01510"/>
    <w:rsid w:val="75B90D46"/>
    <w:rsid w:val="785C1FE4"/>
    <w:rsid w:val="78987389"/>
    <w:rsid w:val="7D500C58"/>
    <w:rsid w:val="7E05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5823f67d-144a-481b-bcdd-924f30679bda\&#25237;&#26631;&#39033;&#30446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投标项目报名表.docx</Template>
  <Pages>1</Pages>
  <Words>226</Words>
  <Characters>368</Characters>
  <Lines>0</Lines>
  <Paragraphs>0</Paragraphs>
  <TotalTime>0</TotalTime>
  <ScaleCrop>false</ScaleCrop>
  <LinksUpToDate>false</LinksUpToDate>
  <CharactersWithSpaces>403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2023-11-18T07:07:00Z</dcterms:created>
  <dc:creator>哈小猪</dc:creator>
  <cp:lastModifiedBy>哈小猪</cp:lastModifiedBy>
  <dcterms:modified xsi:type="dcterms:W3CDTF">2023-12-07T05:38:09Z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UUID">
    <vt:lpwstr>v1.0_mb_DDPZnfSGjM2CHnF8khEo8Q==</vt:lpwstr>
  </property>
  <property fmtid="{D5CDD505-2E9C-101B-9397-08002B2CF9AE}" pid="4" name="ICV">
    <vt:lpwstr>614FB813AC6D4222BE5B7711070E1FD6_13</vt:lpwstr>
  </property>
</Properties>
</file>