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</w:t>
      </w:r>
      <w:r>
        <w:rPr>
          <w:rFonts w:hint="eastAsia" w:ascii="微软雅黑" w:hAnsi="微软雅黑" w:eastAsia="微软雅黑" w:cs="微软雅黑"/>
          <w:b w:val="0"/>
          <w:bCs w:val="0"/>
          <w:sz w:val="48"/>
          <w:szCs w:val="4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报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名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表</w:t>
      </w:r>
    </w:p>
    <w:tbl>
      <w:tblPr>
        <w:tblStyle w:val="4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6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项目内容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名称（公章）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20" w:firstLineChars="3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真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60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97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0" w:firstLineChars="2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0" w:firstLineChars="2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760" w:firstLineChars="2400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法人签字盖章：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备注： 1、法人签字必须手写，并需加盖单位公章；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      </w:t>
      </w:r>
    </w:p>
    <w:sectPr>
      <w:pgSz w:w="11906" w:h="16838"/>
      <w:pgMar w:top="144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EsImhkaWQiOiIyY2ExMDhmZTE2YzEwNjE2NjIxYjQ1Njg1NDM5N2RkZSIsInVzZXJDb3VudCI6N30="/>
  </w:docVars>
  <w:rsids>
    <w:rsidRoot w:val="5AC15FDC"/>
    <w:rsid w:val="1137673A"/>
    <w:rsid w:val="11652391"/>
    <w:rsid w:val="139C0946"/>
    <w:rsid w:val="13CD392A"/>
    <w:rsid w:val="144B3892"/>
    <w:rsid w:val="201527B3"/>
    <w:rsid w:val="21A63BBB"/>
    <w:rsid w:val="253310CE"/>
    <w:rsid w:val="29BA3004"/>
    <w:rsid w:val="2E0D37C5"/>
    <w:rsid w:val="2F0458EF"/>
    <w:rsid w:val="37D03606"/>
    <w:rsid w:val="3F272B26"/>
    <w:rsid w:val="4091116A"/>
    <w:rsid w:val="42500B30"/>
    <w:rsid w:val="4B5510ED"/>
    <w:rsid w:val="4D47339C"/>
    <w:rsid w:val="4DCC3F92"/>
    <w:rsid w:val="50AB398D"/>
    <w:rsid w:val="5AC15FDC"/>
    <w:rsid w:val="5B555E4C"/>
    <w:rsid w:val="6A4277C0"/>
    <w:rsid w:val="70C01510"/>
    <w:rsid w:val="75B90D46"/>
    <w:rsid w:val="785C1FE4"/>
    <w:rsid w:val="78987389"/>
    <w:rsid w:val="7D500C58"/>
    <w:rsid w:val="7E05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autoRedefine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5823f67d-144a-481b-bcdd-924f30679bda\&#25237;&#26631;&#39033;&#3044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投标项目报名表.docx</Template>
  <Pages>1</Pages>
  <Words>226</Words>
  <Characters>368</Characters>
  <Lines>0</Lines>
  <Paragraphs>0</Paragraphs>
  <TotalTime>0</TotalTime>
  <ScaleCrop>false</ScaleCrop>
  <LinksUpToDate>false</LinksUpToDate>
  <CharactersWithSpaces>403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2023-11-18T07:07:00Z</dcterms:created>
  <dc:creator>哈小猪</dc:creator>
  <cp:lastModifiedBy>哈小猪</cp:lastModifiedBy>
  <dcterms:modified xsi:type="dcterms:W3CDTF">2023-12-22T02:34:47Z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v1.0_mb_DDPZnfSGjM2CHnF8khEo8Q==</vt:lpwstr>
  </property>
  <property fmtid="{D5CDD505-2E9C-101B-9397-08002B2CF9AE}" pid="4" name="ICV">
    <vt:lpwstr>14EDB19AB75F4C85AC2DF81EA9333C3A_13</vt:lpwstr>
  </property>
</Properties>
</file>